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3629025</wp:posOffset>
                </wp:positionV>
                <wp:extent cx="2800985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98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—5年职业教学经验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—硕士学位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—服装品牌运营专业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65pt;margin-top:285.75pt;height:135pt;width:220.55pt;z-index:251667456;mso-width-relative:page;mso-height-relative:page;" filled="f" stroked="f" coordsize="21600,21600" o:gfxdata="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1BEB6twAAAAMAQAADwAAAAAAAAABACAAAAAi&#10;AAAAZHJzL2Rvd25yZXYueG1sUEsBAhQAFAAAAAgAh07iQOROvag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—5年职业教学经验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—硕士学位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—服装品牌运营专业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6306185</wp:posOffset>
                </wp:positionV>
                <wp:extent cx="186182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6182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75pt;margin-top:496.55pt;height:31.5pt;width:146.6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6662420</wp:posOffset>
                </wp:positionV>
                <wp:extent cx="5072380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7238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服装营销与消费者行为学。发表论文《基于提升职业教育适应性的高职消费心理学课程改革探究》、《基于Sheth-Newman-Gross模型的独立设计师品牌O2O模式优化策略》等。曾获教师教学能力大赛国家级二等奖、四川省二等奖，青教赛四川省三等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7pt;margin-top:524.6pt;height:138.75pt;width:399.4pt;z-index:251668480;mso-width-relative:page;mso-height-relative:page;" filled="f" stroked="f" coordsize="21600,21600" o:gfxdata="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z/6TH3QAAAA4BAAAPAAAA&#10;AAAAAAEAIAAAACIAAABkcnMvZG93bnJldi54bWxQSwECFAAUAAAACACHTuJALD/HdkkCAAB1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服装营销与消费者行为学。发表论文《基于提升职业教育适应性的高职消费心理学课程改革探究》、《基于Sheth-Newman-Gross模型的独立设计师品牌O2O模式优化策略》等。曾获教师教学能力大赛国家级二等奖、四川省二等奖，青教赛四川省三等奖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1855470</wp:posOffset>
                </wp:positionV>
                <wp:extent cx="2365375" cy="3362325"/>
                <wp:effectExtent l="0" t="0" r="635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36537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2pt;margin-top:146.1pt;height:264.75pt;width:186.25pt;z-index:251660288;v-text-anchor:middle;mso-width-relative:page;mso-height-relative:page;" filled="t" stroked="f" coordsize="21600,21600" o:gfxdata="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JnAAAAAFJnaHRsb25nAAAB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Q4QklNBAwAAAAADVMAAAABAAAAYwAA&#10;AJMAAAEsAACsRAAADTcAGAAB/9j/7QAMQWRvYmVfQ00AAf/uAA5BZG9iZQBkgAAAAAH/2wCEAAwI&#10;CAgJCAwJCQwRCwoLERUPDAwPFRgTExUTExgRDAwMDAwMEQwMDAwMDAwMDAwMDAwMDAwMDAwMDAwM&#10;DAwMDAwBDQsLDQ4NEA4OEBQODg4UFA4ODg4UEQwMDAwMEREMDAwMDAwRDAwMDAwMDAwMDAwMDAwM&#10;DAwMDAwMDAwMDAwMDP/AABEIAJMAYw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Ef/gdT/wDUJW/9bqD3rzHVh8Df&#10;aP8AL1//0d+2g/4A0X/UJT/9aU96HAdWf42+09S/e+q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f/gdT/wDUJW/9bqD3rzHVh8DfaP8AL1//0t+2g/4A0X/UJT/9aU96HAdW&#10;f42+09S/e+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Ef/gdT/wDUJW/9&#10;bqD3rzHVh8DfaP8AL1//09+2g/4A0X/UJT/9aU96HAdWf42+09S/e+q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Ef/gdT/wDUJW/9bqD3rzHVh8DfaP8AL1//1N+2g/4A0X/U&#10;JT/9aU96HAdWf42+09S/e+q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Ef&#10;/gdT/wDUJW/9bqD3rzHVh8DfaP8AL1//1d+2g/4A0X/UJT/9aU96HAdWf42+09S/e+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Ef/gdT/wDUJW/9bqD3rzHVh8DfaP8AL1//&#10;1t+2g/4A0X/UJT/9aU96HAdWf42+09S/e+q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Ef/gdT/wDUJW/9bqD3rzHVh8DfaP8AL1//19+2g/4A0X/UJT/9aU96HAdWf42+09S/&#10;e+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Ef/gdT/wDUJW/9bqD3rzHV&#10;h8DfaP8AL1//0N+2g/4A0X/UJT/9aU96HAdWf42+09S/e+q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f/gdT/wDUJW/9bqD3rzHVh8DfaP8AL1//0d+2g/4A0X/UJT/9aU96&#10;HAdWf42+09S/e+q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Ef/gdT/wDU&#10;JW/9bqD3rzHVh8DfaP8AL1//0t+2g/4A0X/UJT/9aU96HAdWf42+09S/e+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Ef/gdT/wDUJW/9bqD3rzHVh8DfaP8AL1//09+2g/4A&#10;0X/UJT/9aU96HAdWf42+09S/e+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Ef/gdT/wDUJW/9bqD3rzHVh8DfaP8AL1//1N+2g/4A0X/UJT/9aU96HAdWf42+09S/e+q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Ef/gdT/wDUJW/9bqD3rzHVh8DfaP8A&#10;L1//1d+2g/4A0X/UJT/9aU96HAdWf42+09S/e+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Ef/gdT/wDUJW/9bqD3rzHVh8DfaP8AL1//1t+2g/4A0X/UJT/9aU96HAdWf42+&#10;09S/e+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Ef/gdT/wDUJW/9bqD3&#10;rzHVh8DfaP8AL1//19+2g/4A0X/UJT/9aU96HAdWf42+09S/e+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讲师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讲师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毛雨曦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毛雨曦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91A6959-A339-4079-8EEE-960DD5AA92E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109B374-EFB3-429F-803B-E7619E26820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FC9717F-8E66-484B-BE68-F2D255889C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9184F1D-ECE6-4859-A241-3D52E19952E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B4C5DDE-7A50-4338-9DEE-2116C582613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EA173ED7-D9CE-4BE9-BD5E-8DBF310DFA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hNmMzOGZmZjNmYWEyMDEwYmY1YjYwYjFlZmI1NmI1YSIsInVzZXJDb3VudCI6M30="/>
  </w:docVars>
  <w:rsids>
    <w:rsidRoot w:val="7B171394"/>
    <w:rsid w:val="02E62FD5"/>
    <w:rsid w:val="0D711A9F"/>
    <w:rsid w:val="1093323C"/>
    <w:rsid w:val="10BC5375"/>
    <w:rsid w:val="1C630155"/>
    <w:rsid w:val="24212245"/>
    <w:rsid w:val="257574D6"/>
    <w:rsid w:val="277B51EB"/>
    <w:rsid w:val="2C864D5D"/>
    <w:rsid w:val="41655E8F"/>
    <w:rsid w:val="466B2BA2"/>
    <w:rsid w:val="46BE2D9C"/>
    <w:rsid w:val="4CAF130F"/>
    <w:rsid w:val="5A53194B"/>
    <w:rsid w:val="5C4706BD"/>
    <w:rsid w:val="60E82395"/>
    <w:rsid w:val="79CA397E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2024-09-24T08:35:31Z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ECE0192A583F4DDE88E529927B179BE8_13</vt:lpwstr>
  </property>
</Properties>
</file>