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6063615</wp:posOffset>
                </wp:positionV>
                <wp:extent cx="6050915" cy="2945130"/>
                <wp:effectExtent l="13970" t="13970" r="31115" b="317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29640" y="5059045"/>
                          <a:ext cx="6050915" cy="2945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16AE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0.35pt;margin-top:477.45pt;height:231.9pt;width:476.45pt;z-index:-251655168;v-text-anchor:middle;mso-width-relative:page;mso-height-relative:page;" fillcolor="#FFFFFF [3212]" filled="t" stroked="t" coordsize="21600,21600" o:gfxdata="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G5hUNnaAAAADQEAAA8AAAAAAAAA&#10;AQAgAAAAIgAAAGRycy9kb3ducmV2LnhtbFBLAQIUABQAAAAIAIdO4kBDtZtfgQIAAAAFAAAOAAAA&#10;AAAAAAEAIAAAACkBAABkcnMvZTJvRG9jLnhtbFBLBQYAAAAABgAGAFkBAAAcBgAAAAA=&#10;">
                <v:fill on="t" focussize="0,0"/>
                <v:stroke weight="2.25pt" color="#016AE7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4023360</wp:posOffset>
                </wp:positionH>
                <wp:positionV relativeFrom="paragraph">
                  <wp:posOffset>3273425</wp:posOffset>
                </wp:positionV>
                <wp:extent cx="2924175" cy="239077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390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中级3D建模师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24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硕士研究生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line="240" w:lineRule="auto"/>
                              <w:jc w:val="left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服装艺术设计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6.8pt;margin-top:257.75pt;height:188.25pt;width:230.25pt;z-index:251666432;mso-width-relative:page;mso-height-relative:page;" filled="f" stroked="f" coordsize="21600,21600" o:gfxdata="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z1QLG3QAAAAwBAAAPAAAAAAAAAAEAIAAAACIA&#10;AABkcnMvZG93bnJldi54bWxQSwECFAAUAAAACACHTuJAF6b7Hj0CAABp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中级3D建模师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line="240" w:lineRule="auto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硕士研究生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line="240" w:lineRule="auto"/>
                        <w:jc w:val="left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服装艺术设计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专业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1324610</wp:posOffset>
                </wp:positionH>
                <wp:positionV relativeFrom="paragraph">
                  <wp:posOffset>6352540</wp:posOffset>
                </wp:positionV>
                <wp:extent cx="5179060" cy="253555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03045" y="6662420"/>
                          <a:ext cx="5179060" cy="2535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20" w:lineRule="exact"/>
                              <w:ind w:firstLine="360" w:firstLineChars="200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宋体" w:hAnsi="宋体" w:cs="宋体"/>
                                <w:kern w:val="0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 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bookmarkStart w:id="0" w:name="_Hlk177918237"/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主要研究服装艺术设计，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双师型教师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四川省高职院校信息化教学能力大赛一等奖服装技能大赛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四川省高职院校大学生服装设计与工艺技能大赛优秀指导教师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曾在巴黎CLAIR LAURE服装设计公司担任设计总监助理，在成都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成都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都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肆联创有限公司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担任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主设计师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主要研究方向是服装3D数字设计和AI设计在服装系列开发中的运用。</w:t>
                            </w:r>
                          </w:p>
                          <w:bookmarkEnd w:id="0"/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4.3pt;margin-top:500.2pt;height:199.65pt;width:407.8pt;z-index:251667456;mso-width-relative:page;mso-height-relative:page;" filled="f" stroked="f" coordsize="21600,21600" o:gfxdata="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PZxHtPdAAAADgEAAA8AAAAA&#10;AAAAAQAgAAAAIgAAAGRycy9kb3ducmV2LnhtbFBLAQIUABQAAAAIAIdO4kCVSuurSAIAAHUEAAAO&#10;AAAAAAAAAAEAIAAAACw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520" w:lineRule="exact"/>
                        <w:ind w:firstLine="360" w:firstLineChars="200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宋体" w:hAnsi="宋体" w:cs="宋体"/>
                          <w:kern w:val="0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  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bookmarkStart w:id="0" w:name="_Hlk177918237"/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主要研究服装艺术设计，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双师型教师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；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四川省高职院校信息化教学能力大赛一等奖服装技能大赛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；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四川省高职院校大学生服装设计与工艺技能大赛优秀指导教师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；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曾在巴黎CLAIR LAURE服装设计公司担任设计总监助理，在成都</w:t>
                      </w:r>
                      <w:r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成都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都</w:t>
                      </w:r>
                      <w:r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肆联创有限公司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担任</w:t>
                      </w:r>
                      <w:r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主设计师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；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主要研究方向是服装3D数字设计和AI设计在服装系列开发中的运用。</w:t>
                      </w:r>
                    </w:p>
                    <w:bookmarkEnd w:id="0"/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1123315</wp:posOffset>
                </wp:positionH>
                <wp:positionV relativeFrom="paragraph">
                  <wp:posOffset>6306185</wp:posOffset>
                </wp:positionV>
                <wp:extent cx="1849755" cy="4000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5985" y="6576060"/>
                          <a:ext cx="184975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研究方向及成果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8.45pt;margin-top:496.55pt;height:31.5pt;width:145.65pt;z-index:251663360;mso-width-relative:page;mso-height-relative:page;" filled="f" stroked="f" coordsize="21600,21600" o:gfxdata="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FNHQcrcAAAADAEAAA8AAAAAAAAA&#10;AQAgAAAAIgAAAGRycy9kb3ducmV2LnhtbFBLAQIUABQAAAAIAIdO4kCOGvsNRgIAAHI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jc w:val="distribute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研究方向及成果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1855470</wp:posOffset>
                </wp:positionV>
                <wp:extent cx="2816225" cy="3362325"/>
                <wp:effectExtent l="0" t="0" r="3175" b="952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6225" cy="336232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7pt;margin-top:146.1pt;height:264.75pt;width:221.75pt;z-index:251668480;v-text-anchor:middle;mso-width-relative:page;mso-height-relative:page;" filled="t" stroked="f" coordsize="21600,21600" o:gfxdata="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">
                <v:fill type="frame" on="t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bookmarkStart w:id="1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48260</wp:posOffset>
            </wp:positionV>
            <wp:extent cx="7554595" cy="10683875"/>
            <wp:effectExtent l="0" t="0" r="8255" b="3175"/>
            <wp:wrapNone/>
            <wp:docPr id="1" name="图片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4206875</wp:posOffset>
                </wp:positionH>
                <wp:positionV relativeFrom="paragraph">
                  <wp:posOffset>2294255</wp:posOffset>
                </wp:positionV>
                <wp:extent cx="2934970" cy="108458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970" cy="1084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专任教师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25pt;margin-top:180.65pt;height:85.4pt;width:231.1pt;z-index:251665408;mso-width-relative:page;mso-height-relative:page;" filled="f" stroked="f" coordsize="21600,21600" o:gfxdata="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wi1uR3AAAAAwBAAAPAAAAAAAAAAEAIAAAACIA&#10;AABkcnMvZG93bnJldi54bWxQSwECFAAUAAAACACHTuJA4o9iqT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专任教师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1768475</wp:posOffset>
                </wp:positionV>
                <wp:extent cx="1689735" cy="64452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64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920" w:lineRule="exact"/>
                              <w:jc w:val="distribute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熊媛园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92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92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5pt;margin-top:139.25pt;height:50.75pt;width:133.05pt;z-index:251664384;mso-width-relative:page;mso-height-relative:page;" filled="f" stroked="f" coordsize="21600,21600" o:gfxdata="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42wD8NwAAAALAQAADwAAAAAAAAABACAAAAAiAAAA&#10;ZHJzL2Rvd25yZXYueG1sUEsBAhQAFAAAAAgAh07iQKRzd2E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920" w:lineRule="exact"/>
                        <w:jc w:val="distribute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熊媛园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920" w:lineRule="exact"/>
                        <w:jc w:val="distribute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920" w:lineRule="exact"/>
                        <w:jc w:val="distribute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6188075</wp:posOffset>
            </wp:positionV>
            <wp:extent cx="708025" cy="260985"/>
            <wp:effectExtent l="0" t="0" r="15875" b="5715"/>
            <wp:wrapNone/>
            <wp:docPr id="4" name="图片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502920" y="5635625"/>
                      <a:ext cx="70802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6268720</wp:posOffset>
            </wp:positionV>
            <wp:extent cx="3081020" cy="462915"/>
            <wp:effectExtent l="0" t="0" r="5080" b="13335"/>
            <wp:wrapNone/>
            <wp:docPr id="3" name="图片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491490" y="5700395"/>
                      <a:ext cx="308102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F73AA3F-39D8-4E88-8A60-0B0A820E6BE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FFB2586-EA72-4004-9FE8-2E9739D468E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F5114E1B-D630-4342-8342-69273623604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6B84986-5C0E-4645-B001-6CE91C47547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050C6357-7E6D-4CB0-9030-78C07A4772A8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6" w:fontKey="{2129B0B7-10AA-4207-9F45-3269DA6D84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AsImhkaWQiOiJhNmMzOGZmZjNmYWEyMDEwYmY1YjYwYjFlZmI1NmI1YSIsInVzZXJDb3VudCI6NX0="/>
  </w:docVars>
  <w:rsids>
    <w:rsidRoot w:val="7B171394"/>
    <w:rsid w:val="02E62FD5"/>
    <w:rsid w:val="08282AEA"/>
    <w:rsid w:val="0A391319"/>
    <w:rsid w:val="0D711A9F"/>
    <w:rsid w:val="10282537"/>
    <w:rsid w:val="10BC5375"/>
    <w:rsid w:val="1A93683C"/>
    <w:rsid w:val="1C630155"/>
    <w:rsid w:val="1E1C393D"/>
    <w:rsid w:val="257574D6"/>
    <w:rsid w:val="30816C31"/>
    <w:rsid w:val="466B2BA2"/>
    <w:rsid w:val="46BE2D9C"/>
    <w:rsid w:val="7B171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9133f142-fab8-4257-a08f-628a72c4b3e7\&#19987;&#23478;&#31616;&#20171;&#20154;&#29289;&#20171;&#32461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专家简介人物介绍.docx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2024-09-18T00:46:00Z</dcterms:created>
  <dc:creator>永远的长发</dc:creator>
  <cp:lastModifiedBy>王禹</cp:lastModifiedBy>
  <dcterms:modified xsi:type="dcterms:W3CDTF">2024-09-25T07:27:55Z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v1.0_mb_Ro8TQ8MfctPW5wkX+uj9Fg==</vt:lpwstr>
  </property>
  <property fmtid="{D5CDD505-2E9C-101B-9397-08002B2CF9AE}" pid="4" name="ICV">
    <vt:lpwstr>0BA04B3DD67B48AA8CD4DFCFC9D862BA_13</vt:lpwstr>
  </property>
</Properties>
</file>