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6163310</wp:posOffset>
                </wp:positionV>
                <wp:extent cx="2065020" cy="5429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06502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8pt;margin-top:485.3pt;height:42.75pt;width:162.6pt;z-index:251664384;mso-width-relative:page;mso-height-relative:page;" filled="f" stroked="f" coordsize="21600,21600" o:gfxdata="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R0JPLdAAAADAEAAA8AAAAAAAAA&#10;AQAgAAAAIgAAAGRycy9kb3ducmV2LnhtbFBLAQIUABQAAAAIAIdO4kCRVNRL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863600</wp:posOffset>
                </wp:positionH>
                <wp:positionV relativeFrom="paragraph">
                  <wp:posOffset>6569710</wp:posOffset>
                </wp:positionV>
                <wp:extent cx="5636260" cy="36029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260" cy="360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val="en-US" w:eastAsia="zh-CN"/>
                              </w:rPr>
                              <w:t>服装版型研究，四川省优秀制版师；主编《服装结构》等4本教材，发表北大核心期刊4篇；主持《高级定制女装制版》等2门精品在线课程；3次担任四川省服装技能大赛评委，兼任4家服装企业版师顾问；被聘为4所中职学校服装专业建设指导委员会委员；指导学生国家级、省级服装技能大赛获一等奖12人次，荣获优秀指导教师荣誉8次；4次参与监狱干警服装技能培训工作。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pt;margin-top:517.3pt;height:283.7pt;width:443.8pt;mso-position-horizontal-relative:margin;z-index:251668480;mso-width-relative:page;mso-height-relative:page;" filled="f" stroked="f" coordsize="21600,21600" o:gfxdata="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xTb9wAAAAOAQAADwAAAAAAAAABACAAAAAiAAAA&#10;ZHJzL2Rvd25yZXYueG1sUEsBAhQAFAAAAAgAh07iQPS5t/0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val="en-US" w:eastAsia="zh-CN"/>
                        </w:rPr>
                        <w:t>服装版型研究，四川省优秀制版师；主编《服装结构》等4本教材，发表北大核心期刊4篇；主持《高级定制女装制版》等2门精品在线课程；3次担任四川省服装技能大赛评委，兼任4家服装企业版师顾问；被聘为4所中职学校服装专业建设指导委员会委员；指导学生国家级、省级服装技能大赛获一等奖12人次，荣获优秀指导教师荣誉8次；4次参与监狱干警服装技能培训工作。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6055360</wp:posOffset>
            </wp:positionV>
            <wp:extent cx="3081020" cy="498475"/>
            <wp:effectExtent l="0" t="0" r="5080" b="1587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3357880</wp:posOffset>
                </wp:positionV>
                <wp:extent cx="3238500" cy="21666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16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—20余年职业教学经验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—服装制版高级技师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—服装技能优秀指导老师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—服装工程专业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6pt;margin-top:264.4pt;height:170.6pt;width:255pt;z-index:251667456;mso-width-relative:page;mso-height-relative:page;" filled="f" stroked="f" coordsize="21600,21600" o:gfxdata="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IC/InbAAAADAEAAA8AAAAAAAAAAQAgAAAAIgAA&#10;AGRycy9kb3ducmV2LnhtbFBLAQIUABQAAAAIAIdO4kAQvVad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—20余年职业教学经验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—服装制版高级技师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—服装技能优秀指导老师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—服装工程专业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firstLine="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2404110</wp:posOffset>
                </wp:positionV>
                <wp:extent cx="2934970" cy="814705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81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服装工程教研室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4pt;margin-top:189.3pt;height:64.15pt;width:231.1pt;z-index:251666432;mso-width-relative:page;mso-height-relative:page;" filled="f" stroked="f" coordsize="21600,21600" o:gfxdata="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iZ0o9wAAAAMAQAADwAAAAAAAAABACAAAAAiAAAA&#10;ZHJzL2Rvd25yZXYueG1sUEsBAhQAFAAAAAgAh07iQJ1mFV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服装工程教研室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副教授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1636395</wp:posOffset>
                </wp:positionV>
                <wp:extent cx="14992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ind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钟利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15pt;margin-top:128.85pt;height:50.75pt;width:118.05pt;z-index:251665408;mso-width-relative:page;mso-height-relative:page;" filled="f" stroked="f" coordsize="21600,21600" o:gfxdata="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H8qo90AAAALAQAADwAAAAAAAAABACAAAAAiAAAA&#10;ZHJzL2Rvd25yZXYueG1sUEsBAhQAFAAAAAgAh07iQA4lut8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ind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钟利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1628775</wp:posOffset>
            </wp:positionV>
            <wp:extent cx="2726055" cy="3634740"/>
            <wp:effectExtent l="0" t="0" r="0" b="4445"/>
            <wp:wrapTight wrapText="bothSides">
              <wp:wrapPolygon>
                <wp:start x="0" y="0"/>
                <wp:lineTo x="0" y="21513"/>
                <wp:lineTo x="21439" y="21513"/>
                <wp:lineTo x="21439" y="0"/>
                <wp:lineTo x="0" y="0"/>
              </wp:wrapPolygon>
            </wp:wrapTight>
            <wp:docPr id="1330878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7846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747" cy="363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6002655</wp:posOffset>
                </wp:positionV>
                <wp:extent cx="6028055" cy="2612390"/>
                <wp:effectExtent l="19050" t="19050" r="1079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472.65pt;height:205.7pt;width:474.65pt;mso-position-horizontal:center;mso-position-horizontal-relative:margin;z-index:-251654144;v-text-anchor:middle;mso-width-relative:page;mso-height-relative:page;" fillcolor="#FFFFFF [3212]" filled="t" stroked="t" coordsize="21600,21600" o:gfxdata="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WYuKE2QAAAAkBAAAPAAAAAAAAAAEAIAAAACIAAABk&#10;cnMvZG93bnJldi54bWxQSwECFAAUAAAACACHTuJAJjTjIXcCAAD1BAAADgAAAAAAAAABACAAAAAo&#10;AQAAZHJzL2Uyb0RvYy54bWxQSwUGAAAAAAYABgBZAQAAE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8208010</wp:posOffset>
                </wp:positionH>
                <wp:positionV relativeFrom="paragraph">
                  <wp:posOffset>4187190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6.3pt;margin-top:329.7pt;height:264.75pt;width:221.75pt;z-index:251660288;v-text-anchor:middle;mso-width-relative:page;mso-height-relative:page;" filled="t" stroked="f" coordsize="21600,21600" o:gfxdata="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GAAAAABAAIAY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TwAAAABSZ2h0bG9uZwAAAdY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M4QklNBAwAAAAADScA&#10;AAABAAAAfwAAAKAAAAGAAADwAAAADQsAGAAB/9j/7QAMQWRvYmVfQ00AAv/uAA5BZG9iZQBkgAAA&#10;AAH/2wCEAAwICAgJCAwJCQwRCwoLERUPDAwPFRgTExUTExgRDAwMDAwMEQwMDAwMDAwMDAwMDAwM&#10;DAwMDAwMDAwMDAwMDAwBDQsLDQ4NEA4OEBQODg4UFA4ODg4UEQwMDAwMEREMDAwMDAwRDAwMDAwM&#10;DAwMDAwMDAwMDAwMDAwMDAwMDAwMDP/AABEIAKAAfw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EBAQEBAQEBAQEBAQEBAQEB&#10;AQEBAQEBAQEBAQEBAQEBAQEBAQEBAQEBAQECAgICAgICAgICAgMDAwMDAwMDAwMBAQEBAQEBAQEB&#10;AQICAQICAwMDAwMDAwMDAwMDAwMDAwMDAwMDAwMDAwMDAwMDAwMDAwMDAwMDAwMDAwMDAwMDA//A&#10;ABEIAk8B1gMBEQACEQEDEQH/3QAEADv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">
                <v:fill type="frame" on="t" focussize="0,0" recolor="t" rotate="t" r:id="rId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FF3130-8A50-4DB9-97DD-E07606BFC39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AA1D174-4AC5-41C6-8A3A-67CCAC2AF1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6E643C1-5AA0-43DC-AF51-E083C6D94A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FF513D-FB63-4AE2-B1D5-9A9E010E8C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4530493-445A-4459-8ADC-070540DAC87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2E66D75D-DF98-4886-AB3C-3D1533D3D0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  <w:ind w:firstLine="420"/>
      </w:pPr>
      <w:r>
        <w:separator/>
      </w:r>
    </w:p>
  </w:footnote>
  <w:footnote w:type="continuationSeparator" w:id="1">
    <w:p>
      <w:pPr>
        <w:spacing w:line="276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SwiaGRpZCI6ImE2YzM4ZmZmM2ZhYTIwMTBiZjViNjBiMWVmYjU2YjVhIiwidXNlckNvdW50Ijo0fQ=="/>
  </w:docVars>
  <w:rsids>
    <w:rsidRoot w:val="7B171394"/>
    <w:rsid w:val="001B0F47"/>
    <w:rsid w:val="001E398A"/>
    <w:rsid w:val="00232142"/>
    <w:rsid w:val="00255BF9"/>
    <w:rsid w:val="003A223F"/>
    <w:rsid w:val="00421EAE"/>
    <w:rsid w:val="004B36D0"/>
    <w:rsid w:val="004B765C"/>
    <w:rsid w:val="004C40CF"/>
    <w:rsid w:val="006A0158"/>
    <w:rsid w:val="0074222A"/>
    <w:rsid w:val="00893038"/>
    <w:rsid w:val="008B5D0E"/>
    <w:rsid w:val="00B20CCB"/>
    <w:rsid w:val="00BA6C17"/>
    <w:rsid w:val="00CF7C9D"/>
    <w:rsid w:val="00D24181"/>
    <w:rsid w:val="00D408EE"/>
    <w:rsid w:val="00E30894"/>
    <w:rsid w:val="00F75B75"/>
    <w:rsid w:val="02E62FD5"/>
    <w:rsid w:val="0D711A9F"/>
    <w:rsid w:val="10BC5375"/>
    <w:rsid w:val="1C630155"/>
    <w:rsid w:val="257574D6"/>
    <w:rsid w:val="466B2BA2"/>
    <w:rsid w:val="46BE2D9C"/>
    <w:rsid w:val="47B1777B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276" w:lineRule="auto"/>
      <w:ind w:firstLine="56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1</Words>
  <Characters>12</Characters>
  <Lines>1</Lines>
  <Paragraphs>1</Paragraphs>
  <TotalTime>1</TotalTime>
  <ScaleCrop>false</ScaleCrop>
  <LinksUpToDate>false</LinksUpToDate>
  <CharactersWithSpaces>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2024-09-20T02:30:00Z</dcterms:created>
  <dc:creator>永远的长发</dc:creator>
  <cp:lastModifiedBy>王禹</cp:lastModifiedBy>
  <cp:lastPrinted>2024-09-20T03:23:00Z</cp:lastPrinted>
  <dcterms:modified xsi:type="dcterms:W3CDTF">2024-09-24T07:42:20Z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